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0BEA26" w14:textId="1ABAFFBF" w:rsidR="001864C4" w:rsidRPr="00D648B0" w:rsidRDefault="00E21585" w:rsidP="001864C4">
      <w:pPr>
        <w:pStyle w:val="NormalWeb"/>
        <w:spacing w:before="0" w:beforeAutospacing="0" w:after="240" w:afterAutospacing="0"/>
        <w:rPr>
          <w:rFonts w:ascii="Arial Unicode MS" w:eastAsia="Arial Unicode MS" w:hAnsi="Arial Unicode MS" w:cs="Arial Unicode MS"/>
          <w:sz w:val="18"/>
          <w:szCs w:val="18"/>
        </w:rPr>
      </w:pP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ஆரம்ப</w:t>
      </w:r>
      <w:proofErr w:type="spellEnd"/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நிலை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பாடசாலை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மாணவர்க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ள்</w:t>
      </w:r>
      <w:proofErr w:type="spellEnd"/>
      <w:r w:rsidR="009778D2" w:rsidRPr="009778D2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9778D2">
        <w:rPr>
          <w:rFonts w:ascii="Arial Unicode MS" w:eastAsia="Arial Unicode MS" w:hAnsi="Arial Unicode MS" w:cs="Arial Unicode MS"/>
          <w:color w:val="000000"/>
          <w:sz w:val="18"/>
          <w:szCs w:val="18"/>
        </w:rPr>
        <w:t>அனை</w:t>
      </w:r>
      <w:proofErr w:type="spellEnd"/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வரி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னதும்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பெற்றோர்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/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ப</w:t>
      </w:r>
      <w:r w:rsidR="004626E6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ராமரிப்பாள</w:t>
      </w:r>
      <w:r w:rsidR="00833FC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ரு</w:t>
      </w:r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க்கானது</w:t>
      </w:r>
      <w:proofErr w:type="spellEnd"/>
      <w:r w:rsidR="001864C4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,</w:t>
      </w:r>
    </w:p>
    <w:p w14:paraId="7E028036" w14:textId="6C1DBB28" w:rsidR="001864C4" w:rsidRPr="00D648B0" w:rsidRDefault="00E21585" w:rsidP="00266C0D">
      <w:pPr>
        <w:pStyle w:val="NormalWeb"/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</w:pP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கடந்த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வாரம்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அனுப்பப்பட்</w:t>
      </w:r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டிருந்த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தகவ</w:t>
      </w:r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ல்களி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ஒரு</w:t>
      </w:r>
      <w:proofErr w:type="spellEnd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தொடர்ச்சி</w:t>
      </w:r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தான்</w:t>
      </w:r>
      <w:proofErr w:type="spellEnd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இது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hyperlink r:id="rId7" w:history="1">
        <w:r w:rsidRPr="00D648B0">
          <w:rPr>
            <w:rStyle w:val="Hyperlink"/>
            <w:rFonts w:ascii="Arial Unicode MS" w:eastAsia="Arial Unicode MS" w:hAnsi="Arial Unicode MS" w:cs="Arial Unicode MS"/>
            <w:sz w:val="18"/>
            <w:szCs w:val="18"/>
          </w:rPr>
          <w:t>Elementary Switch Form</w:t>
        </w:r>
      </w:hyperlink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 xml:space="preserve"> (</w:t>
      </w:r>
      <w:proofErr w:type="spellStart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ஆரம்பநிலை</w:t>
      </w:r>
      <w:r w:rsidR="00266C0D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க்</w:t>
      </w:r>
      <w:proofErr w:type="spellEnd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 xml:space="preserve"> </w:t>
      </w:r>
      <w:proofErr w:type="spellStart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கற்கைமாதிரியை</w:t>
      </w:r>
      <w:proofErr w:type="spellEnd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 xml:space="preserve"> </w:t>
      </w:r>
      <w:proofErr w:type="spellStart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மாற்றுவதற்கா</w:t>
      </w:r>
      <w:r w:rsidR="00266C0D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ன</w:t>
      </w:r>
      <w:proofErr w:type="spellEnd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 xml:space="preserve"> </w:t>
      </w:r>
      <w:proofErr w:type="spellStart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படிவம்</w:t>
      </w:r>
      <w:proofErr w:type="spellEnd"/>
      <w:r w:rsidR="003247D5" w:rsidRPr="00D648B0">
        <w:rPr>
          <w:rStyle w:val="Hyperlink"/>
          <w:rFonts w:ascii="Arial Unicode MS" w:eastAsia="Arial Unicode MS" w:hAnsi="Arial Unicode MS" w:cs="Arial Unicode MS"/>
          <w:sz w:val="18"/>
          <w:szCs w:val="18"/>
        </w:rPr>
        <w:t>)</w:t>
      </w:r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தற்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போது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கிடை</w:t>
      </w:r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க்கின்றது</w:t>
      </w:r>
      <w:proofErr w:type="spellEnd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என்பதைத்</w:t>
      </w:r>
      <w:proofErr w:type="spellEnd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தயவுசெய்து</w:t>
      </w:r>
      <w:proofErr w:type="spellEnd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அறிந்திருங்கள்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.</w:t>
      </w:r>
      <w:r w:rsidR="001864C4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br/>
      </w:r>
      <w:r w:rsidR="001864C4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br/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பெ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ப்ரவரி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2022</w:t>
      </w:r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இல்</w:t>
      </w:r>
      <w:proofErr w:type="spellEnd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,</w:t>
      </w:r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நேரில்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மற்றும்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மெய்நிகர்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வழிக்</w:t>
      </w:r>
      <w:proofErr w:type="spellEnd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கற்ற</w:t>
      </w:r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ல்களுக்கு</w:t>
      </w:r>
      <w:proofErr w:type="spellEnd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3247D5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இடையில்</w:t>
      </w:r>
      <w:proofErr w:type="spellEnd"/>
      <w:r w:rsidR="004626E6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4626E6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ஆரம்பநிலை</w:t>
      </w:r>
      <w:proofErr w:type="spellEnd"/>
      <w:r w:rsidR="004626E6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4626E6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மாணவர்கள்</w:t>
      </w:r>
      <w:proofErr w:type="spellEnd"/>
      <w:r w:rsidR="004626E6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3632B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மாறுவ</w:t>
      </w:r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தை</w:t>
      </w:r>
      <w:proofErr w:type="spellEnd"/>
      <w:r w:rsidR="0023632B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முன்கூட்டி</w:t>
      </w:r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யே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திட்டமிடுவதற்</w:t>
      </w:r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கு</w:t>
      </w:r>
      <w:proofErr w:type="spellEnd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,</w:t>
      </w:r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3632B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மாற்றத்தைக்</w:t>
      </w:r>
      <w:proofErr w:type="spellEnd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3632B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கோரும்</w:t>
      </w:r>
      <w:proofErr w:type="spellEnd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பெற்றோர்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/</w:t>
      </w:r>
      <w:proofErr w:type="spellStart"/>
      <w:r w:rsidR="00BB61F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பராமரிப்பாள</w:t>
      </w:r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ர்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மற்றும்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மாணவர்கள்</w:t>
      </w:r>
      <w:proofErr w:type="spellEnd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  <w:cs/>
          <w:lang w:bidi="ta-IN"/>
        </w:rPr>
        <w:t xml:space="preserve">யாவரும் </w:t>
      </w:r>
      <w:proofErr w:type="spellStart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ஆரம்பநிலை</w:t>
      </w:r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க்</w:t>
      </w:r>
      <w:proofErr w:type="spellEnd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கற்கைமாதிரியை</w:t>
      </w:r>
      <w:proofErr w:type="spellEnd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மாற்றுவதற்கான</w:t>
      </w:r>
      <w:proofErr w:type="spellEnd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363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படிவத்தை</w:t>
      </w:r>
      <w:proofErr w:type="spellEnd"/>
      <w:r w:rsidR="00266C0D" w:rsidRPr="00D648B0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shd w:val="clear" w:color="auto" w:fill="FFFFFF"/>
        </w:rPr>
        <w:t>டிசம்பர்</w:t>
      </w:r>
      <w:proofErr w:type="spellEnd"/>
      <w:r w:rsidR="00266C0D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shd w:val="clear" w:color="auto" w:fill="FFFFFF"/>
        </w:rPr>
        <w:t xml:space="preserve"> 3 </w:t>
      </w:r>
      <w:proofErr w:type="spellStart"/>
      <w:r w:rsidR="00266C0D" w:rsidRPr="00D648B0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shd w:val="clear" w:color="auto" w:fill="FFFFFF"/>
        </w:rPr>
        <w:t>வெள்ளிக்கிழமைக்</w:t>
      </w:r>
      <w:r w:rsidR="00266C0D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shd w:val="clear" w:color="auto" w:fill="FFFFFF"/>
        </w:rPr>
        <w:t>கும்</w:t>
      </w:r>
      <w:proofErr w:type="spellEnd"/>
      <w:r w:rsidR="00266C0D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shd w:val="clear" w:color="auto" w:fill="FFFFFF"/>
        </w:rPr>
        <w:t>ஜனவரி</w:t>
      </w:r>
      <w:proofErr w:type="spellEnd"/>
      <w:r w:rsidR="00266C0D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shd w:val="clear" w:color="auto" w:fill="FFFFFF"/>
        </w:rPr>
        <w:t xml:space="preserve"> 7 </w:t>
      </w:r>
      <w:proofErr w:type="spellStart"/>
      <w:r w:rsidR="00266C0D" w:rsidRPr="00D648B0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  <w:shd w:val="clear" w:color="auto" w:fill="FFFFFF"/>
        </w:rPr>
        <w:t>வெள்ளிக்கிழமைக்கு</w:t>
      </w:r>
      <w:r w:rsidR="00266C0D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  <w:shd w:val="clear" w:color="auto" w:fill="FFFFFF"/>
        </w:rPr>
        <w:t>ம்</w:t>
      </w:r>
      <w:proofErr w:type="spellEnd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இடையில்</w:t>
      </w:r>
      <w:proofErr w:type="spellEnd"/>
      <w:r w:rsidR="00BB61F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பூர்த்திசெய்</w:t>
      </w:r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தல்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u w:val="single"/>
          <w:shd w:val="clear" w:color="auto" w:fill="FFFFFF"/>
        </w:rPr>
        <w:t>அவசியமாகு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u w:val="single"/>
          <w:shd w:val="clear" w:color="auto" w:fill="FFFFFF"/>
        </w:rPr>
        <w:t>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. </w:t>
      </w:r>
      <w:proofErr w:type="spellStart"/>
      <w:r w:rsidR="00BB61F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மாற்றத்தைக்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கோரும்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ஒவ்வொரு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மாணவருக்கும்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தனித்தனிப்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படிவம்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பூர்த்திசெய்யப்பட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வேண்டும்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.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மாற்றம்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எதையும்</w:t>
      </w:r>
      <w:proofErr w:type="spellEnd"/>
      <w:r w:rsidR="00BB61F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செய்யவிரும்பாத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பெற்றோர்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/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பராமரிப்பாளர்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மற்றும்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மாணவர்கள்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படிவ</w:t>
      </w:r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ம்</w:t>
      </w:r>
      <w:proofErr w:type="spellEnd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எத</w:t>
      </w:r>
      <w:r w:rsidR="007C4D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னை</w:t>
      </w:r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யும்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பூர்த்திசெய்ய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வேண்டியதில்லை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.</w:t>
      </w:r>
    </w:p>
    <w:p w14:paraId="1249205F" w14:textId="3D7587CE" w:rsidR="005730DF" w:rsidRPr="00D648B0" w:rsidRDefault="00BB61F2" w:rsidP="001864C4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  <w:lang w:val="en-US"/>
        </w:rPr>
      </w:pP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மா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ற்றமொன்றை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>க்</w:t>
      </w:r>
      <w:proofErr w:type="spellEnd"/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 xml:space="preserve"> </w:t>
      </w:r>
      <w:proofErr w:type="spellStart"/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>கோருவதை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5730DF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நீங்கள்</w:t>
      </w:r>
      <w:proofErr w:type="spellEnd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கருத்தி</w:t>
      </w:r>
      <w:r w:rsidR="006B5255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லெடு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>த்தா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ல்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, </w:t>
      </w:r>
      <w:proofErr w:type="spellStart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மாற்றத்துக்கான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 xml:space="preserve">அந்த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படிவத்தைச்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சமர்ப்பி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>ப்பதற்கு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முன்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பாக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உங்க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ளின்</w:t>
      </w:r>
      <w:proofErr w:type="spellEnd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பிள்ளை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யுடன்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பே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சுங்கள்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.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தீர்மானங்களை</w:t>
      </w:r>
      <w:proofErr w:type="spellEnd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எடு</w:t>
      </w:r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க்கும்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பொறுப்புகளை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ப்</w:t>
      </w:r>
      <w:proofErr w:type="spellEnd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5730DF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பகிர்ந்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துகொள்கின்ற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பெற்றோர்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/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பராமரிப்பாளர்</w:t>
      </w:r>
      <w:proofErr w:type="spellEnd"/>
      <w:r w:rsidR="006B5255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>அனைவரும்</w:t>
      </w:r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படிவத்தைப்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பூர்த்திசெய்வதற்கு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முன்</w:t>
      </w:r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பாக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ஒரு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உடன்பாட்</w:t>
      </w:r>
      <w:r w:rsidR="007C4D2B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டுக்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கு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வருவார்கள்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என்று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நாங்கள்</w:t>
      </w:r>
      <w:proofErr w:type="spellEnd"/>
      <w:r w:rsidR="005730DF"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எதிர்பார்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val="en-US" w:bidi="ta-IN"/>
        </w:rPr>
        <w:t>க்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lang w:val="en-US"/>
        </w:rPr>
        <w:t>கிறோம்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lang w:val="en-US"/>
        </w:rPr>
        <w:t>.</w:t>
      </w:r>
    </w:p>
    <w:p w14:paraId="2F3723C7" w14:textId="77777777" w:rsidR="005730DF" w:rsidRPr="00D648B0" w:rsidRDefault="005730DF" w:rsidP="001864C4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</w:pPr>
    </w:p>
    <w:p w14:paraId="595F8F78" w14:textId="02057605" w:rsidR="001864C4" w:rsidRPr="00D648B0" w:rsidRDefault="005730DF" w:rsidP="00D648B0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</w:rPr>
      </w:pP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பெ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ப்ரவரி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மாதத்திற்கு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மிக</w:t>
      </w:r>
      <w:proofErr w:type="spellEnd"/>
      <w:r w:rsidR="00266C0D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முன்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பாகவே</w:t>
      </w:r>
      <w:proofErr w:type="spellEnd"/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="00D648B0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இந்த</w:t>
      </w:r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த்</w:t>
      </w:r>
      <w:proofErr w:type="spellEnd"/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தீர்மானத்தை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எடுக்கும்படி</w:t>
      </w:r>
      <w:proofErr w:type="spellEnd"/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நாங்கள்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கேட்கிறோம்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என்ப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து</w:t>
      </w:r>
      <w:proofErr w:type="spellEnd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எங்களுக்கு</w:t>
      </w:r>
      <w:proofErr w:type="spellEnd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விளங்கு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கிற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இந்த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ச்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செயல்முறை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யை</w:t>
      </w:r>
      <w:proofErr w:type="spellEnd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நிறைவுசெய்வதற்கு</w:t>
      </w:r>
      <w:proofErr w:type="spellEnd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நேர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மெ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டுக்கும்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என்ப</w:t>
      </w:r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தை</w:t>
      </w:r>
      <w:proofErr w:type="spellEnd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நீங்கள்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விளங்கிக்கொள்வதற்கு</w:t>
      </w:r>
      <w:proofErr w:type="spellEnd"/>
      <w:r w:rsidR="008B67A7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நன்றி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.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மாற்றத்துக்கான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கோரிக்கைக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ள்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யாவு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நிறைவேற்றப்படும்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என்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பதற்கு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எங்களால்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உத்தரவாதமளிக்க</w:t>
      </w:r>
      <w:proofErr w:type="spellEnd"/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முடியா</w:t>
      </w:r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தி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ருக்கும்</w:t>
      </w:r>
      <w:proofErr w:type="spellEnd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அதேவேளையில்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கிடைக்கக்கூடிய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திட்டங்கள்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மற்றும்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இட</w:t>
      </w:r>
      <w:r w:rsidR="00D648B0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ங்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களி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அடிப்படையில்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(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உ+ம்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.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பிரெஞ்</w:t>
      </w:r>
      <w:proofErr w:type="spellEnd"/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  <w:cs/>
          <w:lang w:bidi="ta-IN"/>
        </w:rPr>
        <w:t xml:space="preserve"> மொழி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மூலமான</w:t>
      </w:r>
      <w:proofErr w:type="spellEnd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கல்வி</w:t>
      </w:r>
      <w:proofErr w:type="spellEnd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விரிவாக்கப்பட்ட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பிரெஞ்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சிறப்புத்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திட்டங்கள்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மாற்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றீட்டுப்</w:t>
      </w:r>
      <w:proofErr w:type="spellEnd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பாடசாலை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,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எல்லைப்படுத்த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ப்பட்ட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9778D2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பிற</w:t>
      </w:r>
      <w:proofErr w:type="spellEnd"/>
      <w:r w:rsidR="009778D2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சூழ்நிலைகள்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)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முடிந்தவரை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பல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ரு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க்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இடமளிப்பதே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</w:rPr>
        <w:t>எங்க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ளின்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shd w:val="clear" w:color="auto" w:fill="FFFFFF"/>
          <w:cs/>
          <w:lang w:bidi="ta-IN"/>
        </w:rPr>
        <w:t>நோக்கமா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கும்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t>.</w:t>
      </w:r>
      <w:r w:rsidR="001864C4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br/>
      </w:r>
      <w:r w:rsidR="001864C4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FF"/>
        </w:rPr>
        <w:br/>
      </w:r>
      <w:proofErr w:type="spellStart"/>
      <w:r w:rsidR="00E932FA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</w:rPr>
        <w:t>பெ</w:t>
      </w:r>
      <w:r w:rsidR="00E932FA" w:rsidRPr="00D648B0">
        <w:rPr>
          <w:rFonts w:ascii="Arial Unicode MS" w:eastAsia="Arial Unicode MS" w:hAnsi="Arial Unicode MS" w:cs="Arial Unicode MS" w:hint="cs"/>
          <w:b/>
          <w:bCs/>
          <w:color w:val="000000"/>
          <w:sz w:val="18"/>
          <w:szCs w:val="18"/>
        </w:rPr>
        <w:t>ப்ரவரி</w:t>
      </w:r>
      <w:proofErr w:type="spellEnd"/>
      <w:r w:rsidR="00E932FA" w:rsidRPr="00D648B0">
        <w:rPr>
          <w:rFonts w:ascii="Arial Unicode MS" w:eastAsia="Arial Unicode MS" w:hAnsi="Arial Unicode MS" w:cs="Arial Unicode MS"/>
          <w:b/>
          <w:bCs/>
          <w:color w:val="000000"/>
          <w:sz w:val="18"/>
          <w:szCs w:val="18"/>
        </w:rPr>
        <w:t xml:space="preserve"> 22, 2022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இல்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தொடங்கும்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ஆரம்பநிலை</w:t>
      </w:r>
      <w:proofErr w:type="spellEnd"/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வகுப்புகள்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 xml:space="preserve">இந்த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மாற்றங்களின்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காரணங்க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ளி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னா</w:t>
      </w:r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ல்</w:t>
      </w:r>
      <w:proofErr w:type="spellEnd"/>
      <w:r w:rsidR="009778D2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 xml:space="preserve"> ஏற்படும்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மாறுபாடுகளைப்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பிரதிபலி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ப்பனவாக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இருக்கும்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.</w:t>
      </w:r>
    </w:p>
    <w:p w14:paraId="3DB09F21" w14:textId="7C6AE93E" w:rsidR="00E932FA" w:rsidRPr="00D648B0" w:rsidRDefault="00DF2268" w:rsidP="00E932FA">
      <w:pPr>
        <w:pStyle w:val="NormalWeb"/>
        <w:rPr>
          <w:rFonts w:ascii="Arial Unicode MS" w:eastAsia="Arial Unicode MS" w:hAnsi="Arial Unicode MS" w:cs="Arial Unicode MS"/>
          <w:color w:val="000000"/>
          <w:sz w:val="18"/>
          <w:szCs w:val="18"/>
        </w:rPr>
      </w:pP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சாத்தியமான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மீள்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ஒழுங்கமைப்பின்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காரணமாக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கற்றல்மாதிரியை</w:t>
      </w:r>
      <w:proofErr w:type="spellEnd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மாற்றுவதை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நீங்கள்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தெரி</w:t>
      </w:r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வு</w:t>
      </w:r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செய்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திருந்தா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லென்ன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DE495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தெரிவுசெய்</w:t>
      </w:r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திருக்கா</w:t>
      </w:r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விட்டா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லென்ன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,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உங்க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ளின்</w:t>
      </w:r>
      <w:proofErr w:type="spellEnd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பிள்ளை</w:t>
      </w:r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யின்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ஆசிரியர்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அல்லது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வகுப்பு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(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அல்லது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மெய்நிகர்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>வழிக்</w:t>
      </w:r>
      <w:proofErr w:type="spellEnd"/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  <w:cs/>
          <w:lang w:bidi="ta-IN"/>
        </w:rPr>
        <w:t xml:space="preserve"> </w:t>
      </w:r>
      <w:bookmarkStart w:id="0" w:name="_GoBack"/>
      <w:bookmarkEnd w:id="0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கற்றல்</w:t>
      </w:r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6B5255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வகுப்பு</w:t>
      </w:r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க்கான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பாடசாலை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) </w:t>
      </w:r>
      <w:proofErr w:type="spellStart"/>
      <w:r w:rsidR="00E932FA"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மாற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க்கூடும்</w:t>
      </w:r>
      <w:proofErr w:type="spellEnd"/>
      <w:r w:rsidR="00E932FA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.</w:t>
      </w:r>
    </w:p>
    <w:p w14:paraId="4E4EEABC" w14:textId="62CEFD1F" w:rsidR="00255E35" w:rsidRPr="00D648B0" w:rsidRDefault="00E932FA" w:rsidP="00DF2268">
      <w:pPr>
        <w:pStyle w:val="NormalWeb"/>
        <w:spacing w:before="0" w:beforeAutospacing="0" w:after="0" w:afterAutospacing="0"/>
        <w:rPr>
          <w:rFonts w:ascii="Arial Unicode MS" w:eastAsia="Arial Unicode MS" w:hAnsi="Arial Unicode MS" w:cs="Arial Unicode MS"/>
          <w:sz w:val="18"/>
          <w:szCs w:val="18"/>
          <w:lang w:val="en-US"/>
        </w:rPr>
      </w:pP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மேல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திக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தகவ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ல்களு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க்கு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த்</w:t>
      </w:r>
      <w:proofErr w:type="spellEnd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தயவுசெய்து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hyperlink r:id="rId8" w:history="1">
        <w:r w:rsidR="00887CFC" w:rsidRPr="00D648B0">
          <w:rPr>
            <w:rStyle w:val="Hyperlink"/>
            <w:rFonts w:ascii="Arial Unicode MS" w:eastAsia="Arial Unicode MS" w:hAnsi="Arial Unicode MS" w:cs="Arial Unicode MS"/>
            <w:color w:val="1155CC"/>
            <w:sz w:val="18"/>
            <w:szCs w:val="18"/>
          </w:rPr>
          <w:t>www.tdsb.on.ca/</w:t>
        </w:r>
        <w:proofErr w:type="spellStart"/>
        <w:r w:rsidR="00887CFC" w:rsidRPr="00D648B0">
          <w:rPr>
            <w:rStyle w:val="Hyperlink"/>
            <w:rFonts w:ascii="Arial Unicode MS" w:eastAsia="Arial Unicode MS" w:hAnsi="Arial Unicode MS" w:cs="Arial Unicode MS"/>
            <w:color w:val="1155CC"/>
            <w:sz w:val="18"/>
            <w:szCs w:val="18"/>
          </w:rPr>
          <w:t>switchform</w:t>
        </w:r>
      </w:hyperlink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ஐப்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பார்வையி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டுங்கள்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அல்லது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கேள்விகள்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இரு</w:t>
      </w:r>
      <w:r w:rsidR="00DF2268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ப்பின்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உங்க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ளின்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பிள்ளையின்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பாடசாலை</w:t>
      </w:r>
      <w:proofErr w:type="spellEnd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அதிப</w:t>
      </w:r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ரைத்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தொடர்பு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கொள்</w:t>
      </w:r>
      <w:r w:rsidR="00887CFC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ளுங்கள்</w:t>
      </w:r>
      <w:proofErr w:type="spellEnd"/>
      <w:r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 xml:space="preserve">. </w:t>
      </w:r>
      <w:proofErr w:type="spellStart"/>
      <w:r w:rsidRPr="00D648B0">
        <w:rPr>
          <w:rFonts w:ascii="Arial Unicode MS" w:eastAsia="Arial Unicode MS" w:hAnsi="Arial Unicode MS" w:cs="Arial Unicode MS" w:hint="cs"/>
          <w:color w:val="000000"/>
          <w:sz w:val="18"/>
          <w:szCs w:val="18"/>
        </w:rPr>
        <w:t>நன்றி</w:t>
      </w:r>
      <w:proofErr w:type="spellEnd"/>
      <w:r w:rsidR="00DF2268" w:rsidRPr="00D648B0">
        <w:rPr>
          <w:rFonts w:ascii="Arial Unicode MS" w:eastAsia="Arial Unicode MS" w:hAnsi="Arial Unicode MS" w:cs="Arial Unicode MS"/>
          <w:color w:val="000000"/>
          <w:sz w:val="18"/>
          <w:szCs w:val="18"/>
        </w:rPr>
        <w:t>.</w:t>
      </w:r>
      <w:r w:rsidR="001864C4" w:rsidRPr="00D648B0">
        <w:rPr>
          <w:rFonts w:ascii="Arial Unicode MS" w:eastAsia="Arial Unicode MS" w:hAnsi="Arial Unicode MS" w:cs="Arial Unicode MS"/>
          <w:color w:val="000000"/>
          <w:sz w:val="18"/>
          <w:szCs w:val="18"/>
          <w:shd w:val="clear" w:color="auto" w:fill="FFFF00"/>
        </w:rPr>
        <w:br/>
      </w:r>
    </w:p>
    <w:sectPr w:rsidR="00255E35" w:rsidRPr="00D648B0" w:rsidSect="00F2114E">
      <w:headerReference w:type="default" r:id="rId9"/>
      <w:footerReference w:type="default" r:id="rId10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7E8F92" w14:textId="77777777" w:rsidR="00AC6890" w:rsidRDefault="00AC6890" w:rsidP="00E5511A">
      <w:r>
        <w:separator/>
      </w:r>
    </w:p>
  </w:endnote>
  <w:endnote w:type="continuationSeparator" w:id="0">
    <w:p w14:paraId="2EB5B54B" w14:textId="77777777" w:rsidR="00AC6890" w:rsidRDefault="00AC6890" w:rsidP="00E55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US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CDBA5E" w14:textId="77777777" w:rsidR="00AC6890" w:rsidRDefault="00AC6890" w:rsidP="00E5511A">
      <w:r>
        <w:separator/>
      </w:r>
    </w:p>
  </w:footnote>
  <w:footnote w:type="continuationSeparator" w:id="0">
    <w:p w14:paraId="126B574B" w14:textId="77777777" w:rsidR="00AC6890" w:rsidRDefault="00AC6890" w:rsidP="00E5511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Pr="003A24BB" w:rsidRDefault="00F2114E" w:rsidP="00F2114E">
          <w:pPr>
            <w:pStyle w:val="BodyText"/>
            <w:spacing w:after="120"/>
            <w:rPr>
              <w:rFonts w:ascii="Arial Unicode MS" w:eastAsia="Arial Unicode MS" w:hAnsi="Arial Unicode MS" w:cs="Arial Unicode MS"/>
              <w:b/>
              <w:color w:val="DA5320"/>
              <w:lang w:val="en-CA"/>
            </w:rPr>
          </w:pPr>
          <w:r w:rsidRPr="003A24BB">
            <w:rPr>
              <w:rFonts w:ascii="Arial Unicode MS" w:eastAsia="Arial Unicode MS" w:hAnsi="Arial Unicode MS" w:cs="Arial Unicode MS"/>
              <w:noProof/>
            </w:rPr>
            <w:drawing>
              <wp:inline distT="0" distB="0" distL="0" distR="0" wp14:anchorId="449B0B31" wp14:editId="145CC4F3">
                <wp:extent cx="1456965" cy="1434334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64955" cy="1442200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7ED"/>
    <w:rsid w:val="0002780F"/>
    <w:rsid w:val="00140FC0"/>
    <w:rsid w:val="001864C4"/>
    <w:rsid w:val="0021693F"/>
    <w:rsid w:val="0023239A"/>
    <w:rsid w:val="00233971"/>
    <w:rsid w:val="0023632B"/>
    <w:rsid w:val="00266C0D"/>
    <w:rsid w:val="003247D5"/>
    <w:rsid w:val="003A24BB"/>
    <w:rsid w:val="004626E6"/>
    <w:rsid w:val="00484A8C"/>
    <w:rsid w:val="004A68D9"/>
    <w:rsid w:val="0052168C"/>
    <w:rsid w:val="005730DF"/>
    <w:rsid w:val="005A53F5"/>
    <w:rsid w:val="00682873"/>
    <w:rsid w:val="00685FC2"/>
    <w:rsid w:val="006879A8"/>
    <w:rsid w:val="0069326C"/>
    <w:rsid w:val="006B5255"/>
    <w:rsid w:val="007C4D2B"/>
    <w:rsid w:val="007E5C59"/>
    <w:rsid w:val="00833FCF"/>
    <w:rsid w:val="00877824"/>
    <w:rsid w:val="00887CFC"/>
    <w:rsid w:val="008B67A7"/>
    <w:rsid w:val="008D1F59"/>
    <w:rsid w:val="00924518"/>
    <w:rsid w:val="00940D5D"/>
    <w:rsid w:val="00941989"/>
    <w:rsid w:val="009778D2"/>
    <w:rsid w:val="00A0293E"/>
    <w:rsid w:val="00A613D5"/>
    <w:rsid w:val="00A847ED"/>
    <w:rsid w:val="00AC6890"/>
    <w:rsid w:val="00B3610C"/>
    <w:rsid w:val="00BB61F2"/>
    <w:rsid w:val="00D174DE"/>
    <w:rsid w:val="00D648B0"/>
    <w:rsid w:val="00DB3A21"/>
    <w:rsid w:val="00DC2C1A"/>
    <w:rsid w:val="00DE2882"/>
    <w:rsid w:val="00DE495C"/>
    <w:rsid w:val="00DF2268"/>
    <w:rsid w:val="00E21585"/>
    <w:rsid w:val="00E5511A"/>
    <w:rsid w:val="00E76878"/>
    <w:rsid w:val="00E932FA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02780F"/>
    <w:pPr>
      <w:spacing w:before="100" w:beforeAutospacing="1" w:after="100" w:afterAutospacing="1"/>
    </w:pPr>
    <w:rPr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s://tdsb.ca1.qualtrics.com/jfe/form/SV_42ZfFzbFT1x9kAC" TargetMode="External"/><Relationship Id="rId8" Type="http://schemas.openxmlformats.org/officeDocument/2006/relationships/hyperlink" Target="http://www.tdsb.on.ca/switchform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C:\Users\139276\Downloads\Letterhead_Template_A_Accessible.dotx</Template>
  <TotalTime>117</TotalTime>
  <Pages>1</Pages>
  <Words>356</Words>
  <Characters>2030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2382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User</cp:lastModifiedBy>
  <cp:revision>8</cp:revision>
  <dcterms:created xsi:type="dcterms:W3CDTF">2021-12-03T13:50:00Z</dcterms:created>
  <dcterms:modified xsi:type="dcterms:W3CDTF">2021-12-06T21:06:00Z</dcterms:modified>
</cp:coreProperties>
</file>